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E60" w:rsidRPr="00DF7B57" w:rsidRDefault="00014E60" w:rsidP="00DF7B57">
      <w:pPr>
        <w:jc w:val="center"/>
        <w:rPr>
          <w:rFonts w:ascii="Times New Roman" w:hAnsi="Times New Roman" w:cs="Times New Roman"/>
          <w:b/>
          <w:bCs/>
          <w:lang w:eastAsia="ru-RU"/>
        </w:rPr>
      </w:pPr>
      <w:r w:rsidRPr="00DF7B57">
        <w:rPr>
          <w:rFonts w:ascii="Times New Roman" w:hAnsi="Times New Roman" w:cs="Times New Roman"/>
          <w:b/>
          <w:bCs/>
          <w:lang w:eastAsia="ru-RU"/>
        </w:rPr>
        <w:t>Основные советы</w:t>
      </w:r>
    </w:p>
    <w:p w:rsidR="00014E60" w:rsidRPr="00DF7B57" w:rsidRDefault="00014E60" w:rsidP="00DF7B57">
      <w:pPr>
        <w:rPr>
          <w:rFonts w:ascii="Times New Roman" w:hAnsi="Times New Roman" w:cs="Times New Roman"/>
          <w:b/>
          <w:bCs/>
          <w:lang w:eastAsia="ru-RU"/>
        </w:rPr>
      </w:pPr>
      <w:bookmarkStart w:id="0" w:name="_GoBack"/>
      <w:bookmarkEnd w:id="0"/>
    </w:p>
    <w:p w:rsidR="00014E60" w:rsidRPr="00DF7B57" w:rsidRDefault="00014E60" w:rsidP="00DF7B57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 w:rsidRPr="00DF7B57">
        <w:rPr>
          <w:rFonts w:ascii="Times New Roman" w:hAnsi="Times New Roman" w:cs="Times New Roman"/>
        </w:rPr>
        <w:t xml:space="preserve">Независимо от возраста ребенка используйте программное обеспечение, помогающее фильтровать и контролировать информацию, но не полагайтесь полностью на него. Ваше внимание к ребенку - главный метод защиты. </w:t>
      </w:r>
    </w:p>
    <w:p w:rsidR="00014E60" w:rsidRPr="00DF7B57" w:rsidRDefault="00014E60" w:rsidP="00DF7B57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 w:rsidRPr="00DF7B57">
        <w:rPr>
          <w:rFonts w:ascii="Times New Roman" w:hAnsi="Times New Roman" w:cs="Times New Roman"/>
        </w:rPr>
        <w:t xml:space="preserve">Если Ваш ребенок имеет аккаунт на одном из социальных сервисов (LiveJournal, blogs.mail.ru, vkontakte.ru и т.п.), внимательно изучите, какую информацию помещают его участники в своих профилях и блогах, включая фотографии и видео. </w:t>
      </w:r>
    </w:p>
    <w:p w:rsidR="00014E60" w:rsidRPr="00DF7B57" w:rsidRDefault="00014E60" w:rsidP="00DF7B57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 w:rsidRPr="00DF7B57">
        <w:rPr>
          <w:rFonts w:ascii="Times New Roman" w:hAnsi="Times New Roman" w:cs="Times New Roman"/>
        </w:rPr>
        <w:t xml:space="preserve">Проверьте, с какими другими сайтами связан социальный сервис Вашего ребенка. Странички Вашего ребенка могут быть безопасными, но могут и содержать ссылки на нежелательные и опасные сайты (например, порносайт, или сайт, на котором друг упоминает номер сотового телефона Вашего ребенка или Ваш домашний адрес) </w:t>
      </w:r>
    </w:p>
    <w:p w:rsidR="00014E60" w:rsidRPr="00DF7B57" w:rsidRDefault="00014E60" w:rsidP="00DF7B57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 w:rsidRPr="00DF7B57">
        <w:rPr>
          <w:rFonts w:ascii="Times New Roman" w:hAnsi="Times New Roman" w:cs="Times New Roman"/>
        </w:rPr>
        <w:t xml:space="preserve">Поощряйте Ваших детей сообщать обо всем странном или отталкивающим и не слишком остро реагируйте, когда они это делают (из-за опасения потерять доступ к Интернету дети не говорят родителям о проблемах, а также могут начать использовать Интернет вне дома и школы). </w:t>
      </w:r>
    </w:p>
    <w:p w:rsidR="00014E60" w:rsidRPr="00DF7B57" w:rsidRDefault="00014E60" w:rsidP="00DF7B57">
      <w:pPr>
        <w:pStyle w:val="ListParagraph"/>
        <w:numPr>
          <w:ilvl w:val="0"/>
          <w:numId w:val="18"/>
        </w:numPr>
        <w:rPr>
          <w:rFonts w:ascii="Times New Roman" w:hAnsi="Times New Roman" w:cs="Times New Roman"/>
        </w:rPr>
      </w:pPr>
      <w:r w:rsidRPr="00DF7B57">
        <w:rPr>
          <w:rFonts w:ascii="Times New Roman" w:hAnsi="Times New Roman" w:cs="Times New Roman"/>
        </w:rPr>
        <w:t>Будьте в курсе сетевой жизни Вашего ребенка. Интересуйтесь, кто их друзья в Интернет так же, как интересуетесь реальными друзьями.</w:t>
      </w:r>
    </w:p>
    <w:sectPr w:rsidR="00014E60" w:rsidRPr="00DF7B57" w:rsidSect="00C05304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F7D58"/>
    <w:multiLevelType w:val="multilevel"/>
    <w:tmpl w:val="F2CC27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4950D3"/>
    <w:multiLevelType w:val="multilevel"/>
    <w:tmpl w:val="F094F9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532D17"/>
    <w:multiLevelType w:val="multilevel"/>
    <w:tmpl w:val="EBEA28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CB2BC4"/>
    <w:multiLevelType w:val="multilevel"/>
    <w:tmpl w:val="7EAAC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AA4533"/>
    <w:multiLevelType w:val="multilevel"/>
    <w:tmpl w:val="0F14DE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E0331A"/>
    <w:multiLevelType w:val="multilevel"/>
    <w:tmpl w:val="4BF097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0E42FF"/>
    <w:multiLevelType w:val="multilevel"/>
    <w:tmpl w:val="C0C02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1010AA"/>
    <w:multiLevelType w:val="multilevel"/>
    <w:tmpl w:val="E48436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6675BC"/>
    <w:multiLevelType w:val="hybridMultilevel"/>
    <w:tmpl w:val="03785A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73153"/>
    <w:multiLevelType w:val="multilevel"/>
    <w:tmpl w:val="005AC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EDB6062"/>
    <w:multiLevelType w:val="multilevel"/>
    <w:tmpl w:val="BD5CEA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1207158"/>
    <w:multiLevelType w:val="multilevel"/>
    <w:tmpl w:val="17403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A4B4A0C"/>
    <w:multiLevelType w:val="multilevel"/>
    <w:tmpl w:val="BF4C6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0490EB3"/>
    <w:multiLevelType w:val="multilevel"/>
    <w:tmpl w:val="395E57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3A16E91"/>
    <w:multiLevelType w:val="multilevel"/>
    <w:tmpl w:val="E3049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A31917"/>
    <w:multiLevelType w:val="multilevel"/>
    <w:tmpl w:val="86B67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87901E3"/>
    <w:multiLevelType w:val="multilevel"/>
    <w:tmpl w:val="FCBC40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D7293D"/>
    <w:multiLevelType w:val="multilevel"/>
    <w:tmpl w:val="A8B6D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7"/>
  </w:num>
  <w:num w:numId="5">
    <w:abstractNumId w:val="17"/>
  </w:num>
  <w:num w:numId="6">
    <w:abstractNumId w:val="4"/>
  </w:num>
  <w:num w:numId="7">
    <w:abstractNumId w:val="14"/>
  </w:num>
  <w:num w:numId="8">
    <w:abstractNumId w:val="10"/>
  </w:num>
  <w:num w:numId="9">
    <w:abstractNumId w:val="13"/>
  </w:num>
  <w:num w:numId="10">
    <w:abstractNumId w:val="12"/>
  </w:num>
  <w:num w:numId="11">
    <w:abstractNumId w:val="6"/>
  </w:num>
  <w:num w:numId="12">
    <w:abstractNumId w:val="15"/>
  </w:num>
  <w:num w:numId="13">
    <w:abstractNumId w:val="11"/>
  </w:num>
  <w:num w:numId="14">
    <w:abstractNumId w:val="1"/>
  </w:num>
  <w:num w:numId="15">
    <w:abstractNumId w:val="9"/>
  </w:num>
  <w:num w:numId="16">
    <w:abstractNumId w:val="16"/>
  </w:num>
  <w:num w:numId="17">
    <w:abstractNumId w:val="0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52F5"/>
    <w:rsid w:val="00014E60"/>
    <w:rsid w:val="00095A37"/>
    <w:rsid w:val="001236BD"/>
    <w:rsid w:val="004F3184"/>
    <w:rsid w:val="0050338E"/>
    <w:rsid w:val="006652F5"/>
    <w:rsid w:val="006945A9"/>
    <w:rsid w:val="008C14CC"/>
    <w:rsid w:val="00AE4CBD"/>
    <w:rsid w:val="00C05304"/>
    <w:rsid w:val="00C07AB7"/>
    <w:rsid w:val="00DF7B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14CC"/>
    <w:pPr>
      <w:spacing w:after="160" w:line="259" w:lineRule="auto"/>
    </w:pPr>
    <w:rPr>
      <w:rFonts w:cs="Calibri"/>
      <w:lang w:eastAsia="en-US"/>
    </w:rPr>
  </w:style>
  <w:style w:type="paragraph" w:styleId="Heading2">
    <w:name w:val="heading 2"/>
    <w:basedOn w:val="Normal"/>
    <w:link w:val="Heading2Char"/>
    <w:uiPriority w:val="99"/>
    <w:qFormat/>
    <w:rsid w:val="00665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6652F5"/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NormalWeb">
    <w:name w:val="Normal (Web)"/>
    <w:basedOn w:val="Normal"/>
    <w:uiPriority w:val="99"/>
    <w:semiHidden/>
    <w:rsid w:val="00665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6652F5"/>
    <w:rPr>
      <w:b/>
      <w:bCs/>
    </w:rPr>
  </w:style>
  <w:style w:type="character" w:styleId="Emphasis">
    <w:name w:val="Emphasis"/>
    <w:basedOn w:val="DefaultParagraphFont"/>
    <w:uiPriority w:val="99"/>
    <w:qFormat/>
    <w:rsid w:val="0050338E"/>
    <w:rPr>
      <w:i/>
      <w:iCs/>
    </w:rPr>
  </w:style>
  <w:style w:type="paragraph" w:styleId="ListParagraph">
    <w:name w:val="List Paragraph"/>
    <w:basedOn w:val="Normal"/>
    <w:uiPriority w:val="99"/>
    <w:qFormat/>
    <w:rsid w:val="00DF7B57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0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0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0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0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0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172</Words>
  <Characters>987</Characters>
  <Application>Microsoft Office Outlook</Application>
  <DocSecurity>0</DocSecurity>
  <Lines>0</Lines>
  <Paragraphs>0</Paragraphs>
  <ScaleCrop>false</ScaleCrop>
  <Company>RCDE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Основные советы</dc:title>
  <dc:subject/>
  <dc:creator>Сергей Абрамов</dc:creator>
  <cp:keywords/>
  <dc:description/>
  <cp:lastModifiedBy>Gilmanova_N</cp:lastModifiedBy>
  <cp:revision>2</cp:revision>
  <dcterms:created xsi:type="dcterms:W3CDTF">2018-11-20T11:48:00Z</dcterms:created>
  <dcterms:modified xsi:type="dcterms:W3CDTF">2018-11-20T11:48:00Z</dcterms:modified>
</cp:coreProperties>
</file>